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t xml:space="preserve">Заходим на сайт </w:t>
      </w:r>
      <w:r>
        <w:t>https://resh.edu.ru</w:t>
      </w:r>
    </w:p>
    <w:p w:rsidR="00644F16" w:rsidRDefault="00644F16">
      <w:pPr>
        <w:rPr>
          <w:noProof/>
          <w:lang w:eastAsia="ru-RU"/>
        </w:rPr>
      </w:pPr>
      <w:r w:rsidRPr="00DB6F8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4.25pt;height:215.25pt;visibility:visible">
            <v:imagedata r:id="rId4" o:title=""/>
          </v:shape>
        </w:pict>
      </w:r>
    </w:p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t xml:space="preserve">Регистрируемся на сайте </w:t>
      </w:r>
    </w:p>
    <w:p w:rsidR="00644F16" w:rsidRDefault="00644F16">
      <w:pPr>
        <w:rPr>
          <w:noProof/>
          <w:lang w:eastAsia="ru-RU"/>
        </w:rPr>
      </w:pPr>
      <w:r w:rsidRPr="00DB6F81">
        <w:rPr>
          <w:noProof/>
          <w:lang w:eastAsia="ru-RU"/>
        </w:rPr>
        <w:pict>
          <v:shape id="Рисунок 2" o:spid="_x0000_i1026" type="#_x0000_t75" style="width:464.25pt;height:3in;visibility:visible">
            <v:imagedata r:id="rId5" o:title=""/>
          </v:shape>
        </w:pict>
      </w:r>
    </w:p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br w:type="page"/>
        <w:t>Выбираем класс</w:t>
      </w:r>
    </w:p>
    <w:p w:rsidR="00644F16" w:rsidRDefault="00644F16">
      <w:pPr>
        <w:rPr>
          <w:noProof/>
          <w:lang w:eastAsia="ru-RU"/>
        </w:rPr>
      </w:pPr>
      <w:r w:rsidRPr="00DB6F81">
        <w:rPr>
          <w:noProof/>
          <w:lang w:eastAsia="ru-RU"/>
        </w:rPr>
        <w:pict>
          <v:shape id="Рисунок 3" o:spid="_x0000_i1027" type="#_x0000_t75" style="width:467.25pt;height:211.5pt;visibility:visible">
            <v:imagedata r:id="rId6" o:title=""/>
          </v:shape>
        </w:pict>
      </w:r>
    </w:p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t>Выбираем предмет</w:t>
      </w:r>
    </w:p>
    <w:p w:rsidR="00644F16" w:rsidRDefault="00644F16">
      <w:pPr>
        <w:rPr>
          <w:noProof/>
          <w:lang w:eastAsia="ru-RU"/>
        </w:rPr>
      </w:pPr>
      <w:r w:rsidRPr="00DB6F81">
        <w:rPr>
          <w:noProof/>
          <w:lang w:eastAsia="ru-RU"/>
        </w:rPr>
        <w:pict>
          <v:shape id="Рисунок 6" o:spid="_x0000_i1028" type="#_x0000_t75" style="width:459.75pt;height:210pt;visibility:visible">
            <v:imagedata r:id="rId7" o:title=""/>
          </v:shape>
        </w:pict>
      </w:r>
    </w:p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t>Выбираем номер урока и выполняем его. Если урок находится в архиве то заходим туда и выбираем  урок .</w:t>
      </w:r>
    </w:p>
    <w:p w:rsidR="00644F16" w:rsidRDefault="00644F16">
      <w:pPr>
        <w:rPr>
          <w:noProof/>
          <w:lang w:eastAsia="ru-RU"/>
        </w:rPr>
      </w:pPr>
      <w:bookmarkStart w:id="0" w:name="_GoBack"/>
      <w:r w:rsidRPr="00DB6F81">
        <w:rPr>
          <w:noProof/>
          <w:lang w:eastAsia="ru-RU"/>
        </w:rPr>
        <w:pict>
          <v:shape id="Рисунок 7" o:spid="_x0000_i1029" type="#_x0000_t75" style="width:453.75pt;height:210.75pt;visibility:visible">
            <v:imagedata r:id="rId8" o:title=""/>
          </v:shape>
        </w:pict>
      </w:r>
      <w:bookmarkEnd w:id="0"/>
    </w:p>
    <w:p w:rsidR="00644F16" w:rsidRDefault="00644F16">
      <w:pPr>
        <w:rPr>
          <w:noProof/>
          <w:lang w:eastAsia="ru-RU"/>
        </w:rPr>
      </w:pPr>
      <w:r>
        <w:rPr>
          <w:noProof/>
          <w:lang w:eastAsia="ru-RU"/>
        </w:rPr>
        <w:br w:type="page"/>
        <w:t>Когда урок выполнили заходим в личный  кабинет</w:t>
      </w:r>
    </w:p>
    <w:p w:rsidR="00644F16" w:rsidRDefault="00644F16">
      <w:pPr>
        <w:rPr>
          <w:noProof/>
          <w:lang w:eastAsia="ru-RU"/>
        </w:rPr>
      </w:pPr>
      <w:r w:rsidRPr="00DB6F81">
        <w:rPr>
          <w:noProof/>
          <w:lang w:eastAsia="ru-RU"/>
        </w:rPr>
        <w:pict>
          <v:shape id="Рисунок 4" o:spid="_x0000_i1030" type="#_x0000_t75" style="width:459pt;height:213.75pt;visibility:visible">
            <v:imagedata r:id="rId9" o:title=""/>
          </v:shape>
        </w:pict>
      </w:r>
    </w:p>
    <w:p w:rsidR="00644F16" w:rsidRDefault="00644F16" w:rsidP="00973F21">
      <w:pPr>
        <w:tabs>
          <w:tab w:val="left" w:pos="1507"/>
        </w:tabs>
      </w:pPr>
      <w:r>
        <w:t>Открываем вкладку дневник и делаем скриншот результата выполненной работы и присылаем его на электронную почту.</w:t>
      </w:r>
    </w:p>
    <w:p w:rsidR="00644F16" w:rsidRPr="00973F21" w:rsidRDefault="00644F16" w:rsidP="00973F21">
      <w:pPr>
        <w:tabs>
          <w:tab w:val="left" w:pos="1507"/>
        </w:tabs>
      </w:pPr>
      <w:r w:rsidRPr="00DB6F81">
        <w:rPr>
          <w:noProof/>
          <w:lang w:eastAsia="ru-RU"/>
        </w:rPr>
        <w:pict>
          <v:shape id="Рисунок 5" o:spid="_x0000_i1031" type="#_x0000_t75" style="width:462pt;height:217.5pt;visibility:visible">
            <v:imagedata r:id="rId10" o:title=""/>
          </v:shape>
        </w:pict>
      </w:r>
    </w:p>
    <w:sectPr w:rsidR="00644F16" w:rsidRPr="00973F21" w:rsidSect="0013753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3F21"/>
    <w:rsid w:val="0013753F"/>
    <w:rsid w:val="00166BEE"/>
    <w:rsid w:val="00273F3B"/>
    <w:rsid w:val="0030311F"/>
    <w:rsid w:val="004279CA"/>
    <w:rsid w:val="00644F16"/>
    <w:rsid w:val="0077609B"/>
    <w:rsid w:val="00840824"/>
    <w:rsid w:val="00973F21"/>
    <w:rsid w:val="00A527F0"/>
    <w:rsid w:val="00AC5F2D"/>
    <w:rsid w:val="00C97CDC"/>
    <w:rsid w:val="00CD609C"/>
    <w:rsid w:val="00DB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F2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3F2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13753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3</Pages>
  <Words>55</Words>
  <Characters>319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</dc:creator>
  <cp:keywords/>
  <dc:description/>
  <cp:lastModifiedBy>артем</cp:lastModifiedBy>
  <cp:revision>4</cp:revision>
  <dcterms:created xsi:type="dcterms:W3CDTF">2020-04-04T11:09:00Z</dcterms:created>
  <dcterms:modified xsi:type="dcterms:W3CDTF">2020-04-04T14:55:00Z</dcterms:modified>
</cp:coreProperties>
</file>